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153" w:rsidRPr="000C1264" w:rsidRDefault="007D0153"/>
    <w:p w:rsidR="007D0153" w:rsidRPr="000C1264" w:rsidRDefault="007D0153">
      <w:pPr>
        <w:rPr>
          <w:sz w:val="40"/>
          <w:szCs w:val="40"/>
        </w:rPr>
      </w:pPr>
      <w:r w:rsidRPr="00BF2286">
        <w:rPr>
          <w:color w:val="7030A0"/>
          <w:sz w:val="40"/>
          <w:szCs w:val="40"/>
        </w:rPr>
        <w:t xml:space="preserve">         </w:t>
      </w:r>
      <w:r w:rsidRPr="000C1264">
        <w:rPr>
          <w:sz w:val="40"/>
          <w:szCs w:val="40"/>
        </w:rPr>
        <w:t>Средства обучения и воспитания</w:t>
      </w:r>
    </w:p>
    <w:p w:rsidR="007D0153" w:rsidRPr="000C1264" w:rsidRDefault="007D0153">
      <w:pPr>
        <w:rPr>
          <w:sz w:val="40"/>
          <w:szCs w:val="40"/>
        </w:rPr>
      </w:pPr>
      <w:r w:rsidRPr="000C1264">
        <w:rPr>
          <w:sz w:val="40"/>
          <w:szCs w:val="40"/>
        </w:rPr>
        <w:t>Кабинет №27</w:t>
      </w:r>
    </w:p>
    <w:p w:rsidR="007D0153" w:rsidRPr="000C1264" w:rsidRDefault="007D0153">
      <w:pPr>
        <w:rPr>
          <w:sz w:val="40"/>
          <w:szCs w:val="40"/>
        </w:rPr>
      </w:pPr>
      <w:r w:rsidRPr="000C1264">
        <w:rPr>
          <w:sz w:val="40"/>
          <w:szCs w:val="40"/>
        </w:rPr>
        <w:t>Предмет – русский язык и литература</w:t>
      </w:r>
    </w:p>
    <w:p w:rsidR="007D0153" w:rsidRPr="000C1264" w:rsidRDefault="007D0153">
      <w:pPr>
        <w:rPr>
          <w:sz w:val="40"/>
          <w:szCs w:val="40"/>
        </w:rPr>
      </w:pPr>
      <w:r w:rsidRPr="000C1264">
        <w:rPr>
          <w:sz w:val="40"/>
          <w:szCs w:val="40"/>
        </w:rPr>
        <w:t>Заведующая кабинетом Тимофеева И.А.</w:t>
      </w:r>
    </w:p>
    <w:p w:rsidR="007D0153" w:rsidRDefault="007D0153">
      <w:pPr>
        <w:rPr>
          <w:color w:val="7030A0"/>
          <w:sz w:val="40"/>
          <w:szCs w:val="40"/>
        </w:rPr>
      </w:pPr>
    </w:p>
    <w:p w:rsidR="007D0153" w:rsidRDefault="007D0153">
      <w:pPr>
        <w:rPr>
          <w:color w:val="7030A0"/>
          <w:sz w:val="40"/>
          <w:szCs w:val="40"/>
        </w:rPr>
      </w:pPr>
    </w:p>
    <w:p w:rsidR="007D0153" w:rsidRDefault="007D0153">
      <w:pPr>
        <w:rPr>
          <w:color w:val="7030A0"/>
          <w:sz w:val="40"/>
          <w:szCs w:val="40"/>
        </w:rPr>
      </w:pPr>
    </w:p>
    <w:p w:rsidR="007D0153" w:rsidRDefault="007D0153">
      <w:pPr>
        <w:rPr>
          <w:color w:val="7030A0"/>
          <w:sz w:val="40"/>
          <w:szCs w:val="40"/>
        </w:rPr>
      </w:pPr>
    </w:p>
    <w:p w:rsidR="007D0153" w:rsidRDefault="007D0153">
      <w:pPr>
        <w:rPr>
          <w:color w:val="7030A0"/>
          <w:sz w:val="40"/>
          <w:szCs w:val="40"/>
        </w:rPr>
      </w:pPr>
    </w:p>
    <w:p w:rsidR="007D0153" w:rsidRDefault="007D0153">
      <w:pPr>
        <w:rPr>
          <w:color w:val="7030A0"/>
          <w:sz w:val="40"/>
          <w:szCs w:val="40"/>
        </w:rPr>
      </w:pPr>
    </w:p>
    <w:p w:rsidR="007D0153" w:rsidRDefault="007D0153">
      <w:pPr>
        <w:rPr>
          <w:color w:val="7030A0"/>
          <w:sz w:val="40"/>
          <w:szCs w:val="40"/>
        </w:rPr>
      </w:pPr>
    </w:p>
    <w:p w:rsidR="007D0153" w:rsidRDefault="007D0153">
      <w:pPr>
        <w:rPr>
          <w:color w:val="7030A0"/>
          <w:sz w:val="40"/>
          <w:szCs w:val="40"/>
        </w:rPr>
      </w:pPr>
    </w:p>
    <w:p w:rsidR="007D0153" w:rsidRDefault="007D0153">
      <w:pPr>
        <w:rPr>
          <w:color w:val="7030A0"/>
          <w:sz w:val="40"/>
          <w:szCs w:val="40"/>
        </w:rPr>
      </w:pPr>
      <w:r>
        <w:rPr>
          <w:color w:val="7030A0"/>
          <w:sz w:val="40"/>
          <w:szCs w:val="40"/>
        </w:rPr>
        <w:t xml:space="preserve">            </w:t>
      </w:r>
    </w:p>
    <w:p w:rsidR="007D0153" w:rsidRDefault="007D0153">
      <w:pPr>
        <w:rPr>
          <w:color w:val="7030A0"/>
          <w:sz w:val="40"/>
          <w:szCs w:val="40"/>
        </w:rPr>
      </w:pPr>
    </w:p>
    <w:p w:rsidR="007D0153" w:rsidRDefault="007D0153">
      <w:pPr>
        <w:rPr>
          <w:color w:val="7030A0"/>
          <w:sz w:val="40"/>
          <w:szCs w:val="40"/>
        </w:rPr>
      </w:pPr>
    </w:p>
    <w:p w:rsidR="007D0153" w:rsidRDefault="007D0153">
      <w:pPr>
        <w:rPr>
          <w:color w:val="7030A0"/>
          <w:sz w:val="40"/>
          <w:szCs w:val="40"/>
        </w:rPr>
      </w:pPr>
    </w:p>
    <w:p w:rsidR="007D0153" w:rsidRDefault="007D0153">
      <w:pPr>
        <w:rPr>
          <w:color w:val="7030A0"/>
          <w:sz w:val="40"/>
          <w:szCs w:val="40"/>
        </w:rPr>
      </w:pPr>
    </w:p>
    <w:p w:rsidR="007D0153" w:rsidRDefault="007D0153">
      <w:pPr>
        <w:rPr>
          <w:color w:val="7030A0"/>
          <w:sz w:val="40"/>
          <w:szCs w:val="40"/>
        </w:rPr>
      </w:pPr>
    </w:p>
    <w:p w:rsidR="007D0153" w:rsidRDefault="007D0153">
      <w:pPr>
        <w:rPr>
          <w:color w:val="7030A0"/>
          <w:sz w:val="40"/>
          <w:szCs w:val="40"/>
        </w:rPr>
      </w:pPr>
    </w:p>
    <w:p w:rsidR="007D0153" w:rsidRPr="000C1264" w:rsidRDefault="007D0153">
      <w:pPr>
        <w:rPr>
          <w:sz w:val="40"/>
          <w:szCs w:val="40"/>
        </w:rPr>
      </w:pPr>
      <w:r>
        <w:rPr>
          <w:color w:val="7030A0"/>
          <w:sz w:val="40"/>
          <w:szCs w:val="40"/>
        </w:rPr>
        <w:t xml:space="preserve">           </w:t>
      </w:r>
      <w:r w:rsidRPr="000C1264">
        <w:rPr>
          <w:sz w:val="40"/>
          <w:szCs w:val="40"/>
        </w:rPr>
        <w:t>Опись имущества кабинета № 27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0"/>
        <w:gridCol w:w="7658"/>
        <w:gridCol w:w="1393"/>
      </w:tblGrid>
      <w:tr w:rsidR="007D0153" w:rsidRPr="007D1DDB">
        <w:tc>
          <w:tcPr>
            <w:tcW w:w="520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№</w:t>
            </w:r>
          </w:p>
        </w:tc>
        <w:tc>
          <w:tcPr>
            <w:tcW w:w="8259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Наименование имущества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Количество</w:t>
            </w:r>
          </w:p>
        </w:tc>
      </w:tr>
      <w:tr w:rsidR="007D0153" w:rsidRPr="007D1DDB">
        <w:tc>
          <w:tcPr>
            <w:tcW w:w="520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1.</w:t>
            </w:r>
          </w:p>
        </w:tc>
        <w:tc>
          <w:tcPr>
            <w:tcW w:w="8259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Шкаф для одежды. 71000000702/36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1</w:t>
            </w:r>
          </w:p>
        </w:tc>
      </w:tr>
      <w:tr w:rsidR="007D0153" w:rsidRPr="007D1DDB">
        <w:tc>
          <w:tcPr>
            <w:tcW w:w="520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2.</w:t>
            </w:r>
          </w:p>
        </w:tc>
        <w:tc>
          <w:tcPr>
            <w:tcW w:w="8259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Шкаф закрытый.   М71000001016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1</w:t>
            </w:r>
          </w:p>
        </w:tc>
      </w:tr>
      <w:tr w:rsidR="007D0153" w:rsidRPr="007D1DDB">
        <w:tc>
          <w:tcPr>
            <w:tcW w:w="520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3.</w:t>
            </w:r>
          </w:p>
        </w:tc>
        <w:tc>
          <w:tcPr>
            <w:tcW w:w="8259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Шкаф открытый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5</w:t>
            </w:r>
          </w:p>
        </w:tc>
      </w:tr>
      <w:tr w:rsidR="007D0153" w:rsidRPr="007D1DDB">
        <w:tc>
          <w:tcPr>
            <w:tcW w:w="520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4</w:t>
            </w:r>
          </w:p>
        </w:tc>
        <w:tc>
          <w:tcPr>
            <w:tcW w:w="8259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Стол ученический №6г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11</w:t>
            </w:r>
          </w:p>
        </w:tc>
      </w:tr>
      <w:tr w:rsidR="007D0153" w:rsidRPr="007D1DDB">
        <w:tc>
          <w:tcPr>
            <w:tcW w:w="520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5.</w:t>
            </w:r>
          </w:p>
        </w:tc>
        <w:tc>
          <w:tcPr>
            <w:tcW w:w="8259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Стол ученический №5з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1</w:t>
            </w:r>
          </w:p>
        </w:tc>
      </w:tr>
      <w:tr w:rsidR="007D0153" w:rsidRPr="007D1DDB">
        <w:tc>
          <w:tcPr>
            <w:tcW w:w="520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6.</w:t>
            </w:r>
          </w:p>
        </w:tc>
        <w:tc>
          <w:tcPr>
            <w:tcW w:w="8259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Стол ученический №4к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2</w:t>
            </w:r>
          </w:p>
        </w:tc>
      </w:tr>
      <w:tr w:rsidR="007D0153" w:rsidRPr="007D1DDB">
        <w:tc>
          <w:tcPr>
            <w:tcW w:w="520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7.</w:t>
            </w:r>
          </w:p>
        </w:tc>
        <w:tc>
          <w:tcPr>
            <w:tcW w:w="8259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Стол учительский с тумбочкой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1</w:t>
            </w:r>
          </w:p>
        </w:tc>
      </w:tr>
      <w:tr w:rsidR="007D0153" w:rsidRPr="007D1DDB">
        <w:tc>
          <w:tcPr>
            <w:tcW w:w="520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8.</w:t>
            </w:r>
          </w:p>
        </w:tc>
        <w:tc>
          <w:tcPr>
            <w:tcW w:w="8259" w:type="dxa"/>
          </w:tcPr>
          <w:p w:rsidR="007D0153" w:rsidRPr="007D1DDB" w:rsidRDefault="007D0153" w:rsidP="007D1DDB">
            <w:pPr>
              <w:tabs>
                <w:tab w:val="left" w:pos="3163"/>
              </w:tabs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Стул ученический №6г</w:t>
            </w:r>
            <w:r w:rsidRPr="007D1DDB">
              <w:rPr>
                <w:sz w:val="24"/>
                <w:szCs w:val="24"/>
              </w:rPr>
              <w:tab/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19</w:t>
            </w:r>
          </w:p>
        </w:tc>
      </w:tr>
      <w:tr w:rsidR="007D0153" w:rsidRPr="007D1DDB">
        <w:tc>
          <w:tcPr>
            <w:tcW w:w="520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9.</w:t>
            </w:r>
          </w:p>
        </w:tc>
        <w:tc>
          <w:tcPr>
            <w:tcW w:w="8259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Стул ученический №5з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5</w:t>
            </w:r>
          </w:p>
        </w:tc>
      </w:tr>
      <w:tr w:rsidR="007D0153" w:rsidRPr="007D1DDB">
        <w:tc>
          <w:tcPr>
            <w:tcW w:w="520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10.</w:t>
            </w:r>
          </w:p>
        </w:tc>
        <w:tc>
          <w:tcPr>
            <w:tcW w:w="8259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Стул ученический №4к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2</w:t>
            </w:r>
          </w:p>
        </w:tc>
      </w:tr>
      <w:tr w:rsidR="007D0153" w:rsidRPr="007D1DDB">
        <w:tc>
          <w:tcPr>
            <w:tcW w:w="520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11.</w:t>
            </w:r>
          </w:p>
        </w:tc>
        <w:tc>
          <w:tcPr>
            <w:tcW w:w="8259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Стул офисный №71000007539(21)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1</w:t>
            </w:r>
          </w:p>
        </w:tc>
      </w:tr>
      <w:tr w:rsidR="007D0153" w:rsidRPr="007D1DDB">
        <w:tc>
          <w:tcPr>
            <w:tcW w:w="520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12.</w:t>
            </w:r>
          </w:p>
        </w:tc>
        <w:tc>
          <w:tcPr>
            <w:tcW w:w="8259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Доска №71000001015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1</w:t>
            </w:r>
          </w:p>
        </w:tc>
      </w:tr>
      <w:tr w:rsidR="007D0153" w:rsidRPr="007D1DDB">
        <w:tc>
          <w:tcPr>
            <w:tcW w:w="520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13.</w:t>
            </w:r>
          </w:p>
        </w:tc>
        <w:tc>
          <w:tcPr>
            <w:tcW w:w="8259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Доска М 71000001099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1</w:t>
            </w:r>
          </w:p>
        </w:tc>
      </w:tr>
      <w:tr w:rsidR="007D0153" w:rsidRPr="007D1DDB">
        <w:tc>
          <w:tcPr>
            <w:tcW w:w="520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14.</w:t>
            </w:r>
          </w:p>
        </w:tc>
        <w:tc>
          <w:tcPr>
            <w:tcW w:w="8259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Жалюзи № 71000000757(9)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2</w:t>
            </w:r>
          </w:p>
        </w:tc>
      </w:tr>
      <w:tr w:rsidR="007D0153" w:rsidRPr="007D1DDB">
        <w:tc>
          <w:tcPr>
            <w:tcW w:w="520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15.</w:t>
            </w:r>
          </w:p>
        </w:tc>
        <w:tc>
          <w:tcPr>
            <w:tcW w:w="8259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Стенд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3</w:t>
            </w:r>
          </w:p>
        </w:tc>
      </w:tr>
      <w:tr w:rsidR="007D0153" w:rsidRPr="007D1DDB">
        <w:tc>
          <w:tcPr>
            <w:tcW w:w="520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16.</w:t>
            </w:r>
          </w:p>
        </w:tc>
        <w:tc>
          <w:tcPr>
            <w:tcW w:w="8259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Ведро для мусора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1</w:t>
            </w:r>
          </w:p>
        </w:tc>
      </w:tr>
      <w:tr w:rsidR="007D0153" w:rsidRPr="007D1DDB">
        <w:tc>
          <w:tcPr>
            <w:tcW w:w="520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17.</w:t>
            </w:r>
          </w:p>
        </w:tc>
        <w:tc>
          <w:tcPr>
            <w:tcW w:w="8259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Часы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1</w:t>
            </w:r>
          </w:p>
        </w:tc>
      </w:tr>
      <w:tr w:rsidR="007D0153" w:rsidRPr="007D1DDB">
        <w:tc>
          <w:tcPr>
            <w:tcW w:w="520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18.</w:t>
            </w:r>
          </w:p>
        </w:tc>
        <w:tc>
          <w:tcPr>
            <w:tcW w:w="8259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Горшки с цветами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14</w:t>
            </w:r>
          </w:p>
        </w:tc>
      </w:tr>
      <w:tr w:rsidR="007D0153" w:rsidRPr="007D1DDB">
        <w:tc>
          <w:tcPr>
            <w:tcW w:w="520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259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D0153" w:rsidRPr="007D1DDB">
        <w:tc>
          <w:tcPr>
            <w:tcW w:w="52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259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2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259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2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259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2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259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2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259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</w:tbl>
    <w:p w:rsidR="007D0153" w:rsidRDefault="007D0153" w:rsidP="00CF4E22">
      <w:pPr>
        <w:rPr>
          <w:color w:val="7030A0"/>
          <w:sz w:val="40"/>
          <w:szCs w:val="40"/>
        </w:rPr>
      </w:pPr>
      <w:r>
        <w:rPr>
          <w:color w:val="7030A0"/>
          <w:sz w:val="40"/>
          <w:szCs w:val="40"/>
        </w:rPr>
        <w:t xml:space="preserve">        </w:t>
      </w:r>
    </w:p>
    <w:p w:rsidR="007D0153" w:rsidRDefault="007D0153" w:rsidP="00CF4E22">
      <w:pPr>
        <w:rPr>
          <w:color w:val="7030A0"/>
          <w:sz w:val="40"/>
          <w:szCs w:val="40"/>
        </w:rPr>
      </w:pPr>
      <w:r>
        <w:rPr>
          <w:color w:val="7030A0"/>
          <w:sz w:val="40"/>
          <w:szCs w:val="40"/>
        </w:rPr>
        <w:t xml:space="preserve">           </w:t>
      </w:r>
    </w:p>
    <w:p w:rsidR="007D0153" w:rsidRDefault="007D0153" w:rsidP="00CF4E22">
      <w:pPr>
        <w:rPr>
          <w:color w:val="7030A0"/>
          <w:sz w:val="40"/>
          <w:szCs w:val="40"/>
        </w:rPr>
      </w:pPr>
    </w:p>
    <w:p w:rsidR="007D0153" w:rsidRDefault="007D0153" w:rsidP="00CF4E22">
      <w:pPr>
        <w:rPr>
          <w:color w:val="7030A0"/>
          <w:sz w:val="40"/>
          <w:szCs w:val="40"/>
        </w:rPr>
      </w:pPr>
    </w:p>
    <w:p w:rsidR="007D0153" w:rsidRDefault="007D0153" w:rsidP="00CF4E22">
      <w:pPr>
        <w:rPr>
          <w:color w:val="7030A0"/>
          <w:sz w:val="40"/>
          <w:szCs w:val="40"/>
        </w:rPr>
      </w:pPr>
    </w:p>
    <w:p w:rsidR="007D0153" w:rsidRDefault="007D0153" w:rsidP="00CF4E22">
      <w:pPr>
        <w:rPr>
          <w:color w:val="7030A0"/>
          <w:sz w:val="40"/>
          <w:szCs w:val="40"/>
        </w:rPr>
      </w:pPr>
    </w:p>
    <w:p w:rsidR="007D0153" w:rsidRDefault="007D0153" w:rsidP="00CF4E22">
      <w:pPr>
        <w:rPr>
          <w:color w:val="7030A0"/>
          <w:sz w:val="40"/>
          <w:szCs w:val="40"/>
        </w:rPr>
      </w:pPr>
    </w:p>
    <w:p w:rsidR="007D0153" w:rsidRPr="000C1264" w:rsidRDefault="007D0153" w:rsidP="00CF4E22">
      <w:pPr>
        <w:rPr>
          <w:sz w:val="40"/>
          <w:szCs w:val="40"/>
        </w:rPr>
      </w:pPr>
      <w:r>
        <w:rPr>
          <w:color w:val="7030A0"/>
          <w:sz w:val="40"/>
          <w:szCs w:val="40"/>
        </w:rPr>
        <w:t xml:space="preserve"> </w:t>
      </w:r>
      <w:r w:rsidRPr="000C1264">
        <w:rPr>
          <w:sz w:val="40"/>
          <w:szCs w:val="40"/>
        </w:rPr>
        <w:t>Учебно-наглядные пособия кабинета № 27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2"/>
        <w:gridCol w:w="7616"/>
        <w:gridCol w:w="1393"/>
      </w:tblGrid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№</w:t>
            </w:r>
          </w:p>
        </w:tc>
        <w:tc>
          <w:tcPr>
            <w:tcW w:w="8354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 xml:space="preserve">                               Наименование имущества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Количество</w:t>
            </w: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1</w:t>
            </w:r>
          </w:p>
        </w:tc>
        <w:tc>
          <w:tcPr>
            <w:tcW w:w="8354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Портреты русских писателей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3 комп.</w:t>
            </w: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2</w:t>
            </w:r>
          </w:p>
        </w:tc>
        <w:tc>
          <w:tcPr>
            <w:tcW w:w="8354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Портреты зарубежных писателей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2 комп.</w:t>
            </w: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3.</w:t>
            </w:r>
          </w:p>
        </w:tc>
        <w:tc>
          <w:tcPr>
            <w:tcW w:w="8354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Учебные таблицы по русскому языку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2 комп.</w:t>
            </w: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4.</w:t>
            </w:r>
          </w:p>
        </w:tc>
        <w:tc>
          <w:tcPr>
            <w:tcW w:w="8354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Учебные таблицы по литературе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1 комп.</w:t>
            </w: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5.</w:t>
            </w:r>
          </w:p>
        </w:tc>
        <w:tc>
          <w:tcPr>
            <w:tcW w:w="8354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Портреты ученых лингвистов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1 комп.</w:t>
            </w: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6.</w:t>
            </w:r>
          </w:p>
        </w:tc>
        <w:tc>
          <w:tcPr>
            <w:tcW w:w="8354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Художественные тексты по программе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7.</w:t>
            </w:r>
          </w:p>
        </w:tc>
        <w:tc>
          <w:tcPr>
            <w:tcW w:w="8354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Учебники по зарубежной литературе для 10-11 кл.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28книг</w:t>
            </w: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8.</w:t>
            </w:r>
          </w:p>
        </w:tc>
        <w:tc>
          <w:tcPr>
            <w:tcW w:w="8354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Дополнительная методическая литература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9.</w:t>
            </w:r>
          </w:p>
        </w:tc>
        <w:tc>
          <w:tcPr>
            <w:tcW w:w="8354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Папки с дополнительным материалом по творчеству писателей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20 шт.</w:t>
            </w: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10.</w:t>
            </w:r>
          </w:p>
        </w:tc>
        <w:tc>
          <w:tcPr>
            <w:tcW w:w="8354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Папки с творческими работами учащихся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11.</w:t>
            </w:r>
          </w:p>
        </w:tc>
        <w:tc>
          <w:tcPr>
            <w:tcW w:w="8354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Учебники по курсу» Мировая художественная культура» в 10-11 кл.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26</w:t>
            </w: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12.</w:t>
            </w:r>
          </w:p>
        </w:tc>
        <w:tc>
          <w:tcPr>
            <w:tcW w:w="8354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Папки с дополнительным материалом по русскому языку.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13</w:t>
            </w:r>
          </w:p>
        </w:tc>
        <w:tc>
          <w:tcPr>
            <w:tcW w:w="8354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Риторика. Комплект учебников для 10 класса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354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354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354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354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354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354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354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354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354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354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354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</w:tbl>
    <w:p w:rsidR="007D0153" w:rsidRDefault="007D0153" w:rsidP="00CF4E22">
      <w:pPr>
        <w:rPr>
          <w:color w:val="7030A0"/>
          <w:sz w:val="40"/>
          <w:szCs w:val="40"/>
        </w:rPr>
      </w:pPr>
    </w:p>
    <w:p w:rsidR="007D0153" w:rsidRDefault="007D0153" w:rsidP="00CF4E22">
      <w:pPr>
        <w:rPr>
          <w:color w:val="7030A0"/>
          <w:sz w:val="40"/>
          <w:szCs w:val="40"/>
        </w:rPr>
      </w:pPr>
    </w:p>
    <w:p w:rsidR="007D0153" w:rsidRDefault="007D0153" w:rsidP="00CF4E22">
      <w:pPr>
        <w:rPr>
          <w:color w:val="7030A0"/>
          <w:sz w:val="40"/>
          <w:szCs w:val="40"/>
        </w:rPr>
      </w:pPr>
      <w:r>
        <w:rPr>
          <w:color w:val="7030A0"/>
          <w:sz w:val="40"/>
          <w:szCs w:val="40"/>
        </w:rPr>
        <w:t xml:space="preserve">                         </w:t>
      </w:r>
    </w:p>
    <w:p w:rsidR="007D0153" w:rsidRDefault="007D0153" w:rsidP="00CF4E22">
      <w:pPr>
        <w:rPr>
          <w:color w:val="7030A0"/>
          <w:sz w:val="40"/>
          <w:szCs w:val="40"/>
        </w:rPr>
      </w:pPr>
    </w:p>
    <w:p w:rsidR="007D0153" w:rsidRPr="001A1466" w:rsidRDefault="007D0153" w:rsidP="00CF4E22">
      <w:pPr>
        <w:rPr>
          <w:sz w:val="40"/>
          <w:szCs w:val="40"/>
        </w:rPr>
      </w:pPr>
    </w:p>
    <w:p w:rsidR="007D0153" w:rsidRPr="001A1466" w:rsidRDefault="007D0153" w:rsidP="00CF4E22">
      <w:pPr>
        <w:rPr>
          <w:sz w:val="40"/>
          <w:szCs w:val="40"/>
        </w:rPr>
      </w:pPr>
      <w:r w:rsidRPr="001A1466">
        <w:rPr>
          <w:sz w:val="40"/>
          <w:szCs w:val="40"/>
        </w:rPr>
        <w:t xml:space="preserve">                          Репродукции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2"/>
        <w:gridCol w:w="7716"/>
        <w:gridCol w:w="1393"/>
      </w:tblGrid>
      <w:tr w:rsidR="007D0153" w:rsidRPr="007D1DDB">
        <w:tc>
          <w:tcPr>
            <w:tcW w:w="425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№</w:t>
            </w:r>
          </w:p>
        </w:tc>
        <w:tc>
          <w:tcPr>
            <w:tcW w:w="8354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 xml:space="preserve">                                            Наименование имущества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Количество</w:t>
            </w:r>
          </w:p>
        </w:tc>
      </w:tr>
      <w:tr w:rsidR="007D0153" w:rsidRPr="007D1DDB">
        <w:tc>
          <w:tcPr>
            <w:tcW w:w="425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1</w:t>
            </w:r>
          </w:p>
        </w:tc>
        <w:tc>
          <w:tcPr>
            <w:tcW w:w="8354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Государственная Третьяковская галерея.  Альбом  репродукций.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1</w:t>
            </w:r>
          </w:p>
        </w:tc>
      </w:tr>
      <w:tr w:rsidR="007D0153" w:rsidRPr="007D1DDB">
        <w:tc>
          <w:tcPr>
            <w:tcW w:w="425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354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425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354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425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354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425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354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425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354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425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354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425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354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425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354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425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354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425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354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425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354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425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354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425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354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425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354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425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354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425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354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425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354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425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354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425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354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425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354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425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354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425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354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425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354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425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354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</w:tbl>
    <w:p w:rsidR="007D0153" w:rsidRDefault="007D0153" w:rsidP="00F53B88">
      <w:pPr>
        <w:rPr>
          <w:color w:val="7030A0"/>
          <w:sz w:val="40"/>
          <w:szCs w:val="40"/>
        </w:rPr>
      </w:pPr>
    </w:p>
    <w:p w:rsidR="007D0153" w:rsidRPr="001A1466" w:rsidRDefault="007D0153" w:rsidP="00F53B88">
      <w:pPr>
        <w:rPr>
          <w:sz w:val="40"/>
          <w:szCs w:val="40"/>
        </w:rPr>
      </w:pPr>
      <w:r>
        <w:rPr>
          <w:color w:val="7030A0"/>
          <w:sz w:val="40"/>
          <w:szCs w:val="40"/>
        </w:rPr>
        <w:t xml:space="preserve">               </w:t>
      </w:r>
      <w:r w:rsidRPr="001A1466">
        <w:rPr>
          <w:sz w:val="40"/>
          <w:szCs w:val="40"/>
        </w:rPr>
        <w:t>Иллюстративные средства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59"/>
        <w:gridCol w:w="7619"/>
        <w:gridCol w:w="1393"/>
      </w:tblGrid>
      <w:tr w:rsidR="007D0153" w:rsidRPr="007D1DDB">
        <w:trPr>
          <w:trHeight w:val="427"/>
        </w:trPr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№</w:t>
            </w: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 xml:space="preserve">                                            Наименование имущества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Количество</w:t>
            </w: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1.</w:t>
            </w: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Раздаточный материал по литературе в 5 классе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40"/>
                <w:szCs w:val="40"/>
              </w:rPr>
            </w:pPr>
            <w:r w:rsidRPr="007D1DDB">
              <w:rPr>
                <w:sz w:val="24"/>
                <w:szCs w:val="24"/>
              </w:rPr>
              <w:t>1 комп</w:t>
            </w:r>
            <w:r w:rsidRPr="007D1DDB">
              <w:rPr>
                <w:sz w:val="40"/>
                <w:szCs w:val="40"/>
              </w:rPr>
              <w:t>.</w:t>
            </w: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</w:tbl>
    <w:p w:rsidR="007D0153" w:rsidRDefault="007D0153" w:rsidP="001E35F8">
      <w:pPr>
        <w:rPr>
          <w:color w:val="7030A0"/>
          <w:sz w:val="40"/>
          <w:szCs w:val="40"/>
        </w:rPr>
      </w:pPr>
    </w:p>
    <w:p w:rsidR="007D0153" w:rsidRPr="000C1264" w:rsidRDefault="007D0153" w:rsidP="00BC3B31">
      <w:pPr>
        <w:rPr>
          <w:sz w:val="40"/>
          <w:szCs w:val="40"/>
        </w:rPr>
      </w:pPr>
      <w:r w:rsidRPr="000C1264">
        <w:rPr>
          <w:sz w:val="40"/>
          <w:szCs w:val="40"/>
        </w:rPr>
        <w:t>Компьютерные, информационно-коммуникационные</w:t>
      </w:r>
    </w:p>
    <w:p w:rsidR="007D0153" w:rsidRPr="000C1264" w:rsidRDefault="007D0153" w:rsidP="00BC3B31">
      <w:pPr>
        <w:rPr>
          <w:sz w:val="40"/>
          <w:szCs w:val="40"/>
        </w:rPr>
      </w:pPr>
      <w:r w:rsidRPr="000C1264">
        <w:rPr>
          <w:sz w:val="40"/>
          <w:szCs w:val="40"/>
        </w:rPr>
        <w:t>сети, аппаратно - программные и аудиовизуальные</w:t>
      </w:r>
    </w:p>
    <w:p w:rsidR="007D0153" w:rsidRPr="000C1264" w:rsidRDefault="007D0153" w:rsidP="00BC3B31">
      <w:pPr>
        <w:rPr>
          <w:sz w:val="40"/>
          <w:szCs w:val="40"/>
        </w:rPr>
      </w:pPr>
      <w:r w:rsidRPr="000C1264">
        <w:rPr>
          <w:sz w:val="40"/>
          <w:szCs w:val="40"/>
        </w:rPr>
        <w:t xml:space="preserve">                        средства обучения</w:t>
      </w:r>
    </w:p>
    <w:p w:rsidR="007D0153" w:rsidRPr="000C1264" w:rsidRDefault="007D0153" w:rsidP="001E35F8">
      <w:pPr>
        <w:rPr>
          <w:sz w:val="40"/>
          <w:szCs w:val="40"/>
        </w:rPr>
      </w:pPr>
    </w:p>
    <w:tbl>
      <w:tblPr>
        <w:tblW w:w="1003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8070"/>
        <w:gridCol w:w="1393"/>
      </w:tblGrid>
      <w:tr w:rsidR="007D0153" w:rsidRPr="007D1DDB">
        <w:trPr>
          <w:trHeight w:val="427"/>
        </w:trPr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№</w:t>
            </w: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 xml:space="preserve">                                            Наименование имущества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Количество</w:t>
            </w: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1.</w:t>
            </w: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Интерактивная доска013801163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1</w:t>
            </w: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2.</w:t>
            </w: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Принтер офисный № 001380168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1</w:t>
            </w: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3.</w:t>
            </w: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Принтер офисный № 71000000966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1</w:t>
            </w: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4.</w:t>
            </w: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Ноутбук №01380180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1</w:t>
            </w: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5</w:t>
            </w: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Мультимедийная аппаратура №01380163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1</w:t>
            </w: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6.</w:t>
            </w: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7D1DDB">
              <w:rPr>
                <w:sz w:val="24"/>
                <w:szCs w:val="24"/>
                <w:lang w:val="en-US"/>
              </w:rPr>
              <w:t>Mimio Pad 01380159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7D1DDB">
              <w:rPr>
                <w:sz w:val="24"/>
                <w:szCs w:val="24"/>
                <w:lang w:val="en-US"/>
              </w:rPr>
              <w:t>1</w:t>
            </w: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  <w:lang w:val="en-US"/>
              </w:rPr>
              <w:t>7.</w:t>
            </w: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  <w:lang w:val="en-US"/>
              </w:rPr>
              <w:t>Mimio View</w:t>
            </w:r>
            <w:r w:rsidRPr="007D1DDB">
              <w:rPr>
                <w:sz w:val="24"/>
                <w:szCs w:val="24"/>
              </w:rPr>
              <w:t xml:space="preserve"> №01380156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1</w:t>
            </w: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</w:tbl>
    <w:p w:rsidR="007D0153" w:rsidRPr="004C060E" w:rsidRDefault="007D0153" w:rsidP="001E35F8">
      <w:pPr>
        <w:rPr>
          <w:sz w:val="40"/>
          <w:szCs w:val="40"/>
        </w:rPr>
      </w:pPr>
      <w:r w:rsidRPr="004C060E">
        <w:rPr>
          <w:sz w:val="40"/>
          <w:szCs w:val="40"/>
        </w:rPr>
        <w:t>Печатные и электронные образовательные и        информационные  средства, пособия</w:t>
      </w:r>
    </w:p>
    <w:tbl>
      <w:tblPr>
        <w:tblW w:w="1003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8070"/>
        <w:gridCol w:w="1393"/>
      </w:tblGrid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№</w:t>
            </w: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Наименование имущества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количество</w:t>
            </w: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1.</w:t>
            </w: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 xml:space="preserve">РС </w:t>
            </w:r>
            <w:r w:rsidRPr="007D1DDB">
              <w:rPr>
                <w:sz w:val="24"/>
                <w:szCs w:val="24"/>
                <w:lang w:val="en-US"/>
              </w:rPr>
              <w:t>DVD</w:t>
            </w:r>
            <w:r w:rsidRPr="007D1DDB">
              <w:rPr>
                <w:sz w:val="24"/>
                <w:szCs w:val="24"/>
              </w:rPr>
              <w:t xml:space="preserve"> «Большая энциклопедия Кирилла и Мефодия 2010»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1</w:t>
            </w: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2.</w:t>
            </w: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 xml:space="preserve">РС </w:t>
            </w:r>
            <w:r w:rsidRPr="007D1DDB">
              <w:rPr>
                <w:sz w:val="24"/>
                <w:szCs w:val="24"/>
                <w:lang w:val="en-US"/>
              </w:rPr>
              <w:t>DVD</w:t>
            </w:r>
            <w:r w:rsidRPr="007D1DDB">
              <w:rPr>
                <w:sz w:val="24"/>
                <w:szCs w:val="24"/>
              </w:rPr>
              <w:t xml:space="preserve"> «Подготовка к ЕГЭ»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1</w:t>
            </w: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3.</w:t>
            </w: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МР3 Фонохрестоматия к учебнику «ЛИТЕРАТУРА. 9 класс»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1</w:t>
            </w: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4.</w:t>
            </w: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 xml:space="preserve">РС </w:t>
            </w:r>
            <w:r w:rsidRPr="007D1DDB">
              <w:rPr>
                <w:sz w:val="24"/>
                <w:szCs w:val="24"/>
                <w:lang w:val="en-US"/>
              </w:rPr>
              <w:t>DVD</w:t>
            </w:r>
            <w:r w:rsidRPr="007D1DDB">
              <w:rPr>
                <w:sz w:val="24"/>
                <w:szCs w:val="24"/>
              </w:rPr>
              <w:t xml:space="preserve"> «Шпаргалки. Вся школьная программа»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1</w:t>
            </w: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</w:tbl>
    <w:p w:rsidR="007D0153" w:rsidRDefault="007D0153" w:rsidP="00A546E9">
      <w:pPr>
        <w:rPr>
          <w:color w:val="7030A0"/>
          <w:sz w:val="40"/>
          <w:szCs w:val="40"/>
        </w:rPr>
      </w:pPr>
    </w:p>
    <w:p w:rsidR="007D0153" w:rsidRDefault="007D0153" w:rsidP="00A546E9">
      <w:pPr>
        <w:rPr>
          <w:color w:val="7030A0"/>
          <w:sz w:val="40"/>
          <w:szCs w:val="40"/>
        </w:rPr>
      </w:pPr>
    </w:p>
    <w:p w:rsidR="007D0153" w:rsidRDefault="007D0153" w:rsidP="00A546E9">
      <w:pPr>
        <w:rPr>
          <w:color w:val="7030A0"/>
          <w:sz w:val="40"/>
          <w:szCs w:val="40"/>
        </w:rPr>
      </w:pPr>
    </w:p>
    <w:p w:rsidR="007D0153" w:rsidRDefault="007D0153" w:rsidP="001E35F8">
      <w:pPr>
        <w:rPr>
          <w:color w:val="7030A0"/>
          <w:sz w:val="40"/>
          <w:szCs w:val="40"/>
        </w:rPr>
      </w:pPr>
    </w:p>
    <w:p w:rsidR="007D0153" w:rsidRDefault="007D0153" w:rsidP="001E35F8">
      <w:pPr>
        <w:rPr>
          <w:sz w:val="40"/>
          <w:szCs w:val="40"/>
        </w:rPr>
      </w:pPr>
      <w:r>
        <w:rPr>
          <w:sz w:val="40"/>
          <w:szCs w:val="40"/>
        </w:rPr>
        <w:t xml:space="preserve">   </w:t>
      </w:r>
    </w:p>
    <w:p w:rsidR="007D0153" w:rsidRPr="004C060E" w:rsidRDefault="007D0153" w:rsidP="001E35F8">
      <w:pPr>
        <w:rPr>
          <w:sz w:val="40"/>
          <w:szCs w:val="40"/>
        </w:rPr>
      </w:pPr>
      <w:r w:rsidRPr="004C060E">
        <w:rPr>
          <w:sz w:val="40"/>
          <w:szCs w:val="40"/>
        </w:rPr>
        <w:t>Информационно-методические материалы, средства     обучения и воспитания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4"/>
        <w:gridCol w:w="7614"/>
        <w:gridCol w:w="1393"/>
      </w:tblGrid>
      <w:tr w:rsidR="007D0153" w:rsidRPr="007D1DDB">
        <w:trPr>
          <w:trHeight w:val="293"/>
        </w:trPr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№</w:t>
            </w: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 xml:space="preserve">                                            Наименование имущества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Количество</w:t>
            </w: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1.</w:t>
            </w: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Кимы по русскому языку в 6 классе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6</w:t>
            </w: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2.</w:t>
            </w: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Кимы по русскому языку в 7 классе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5</w:t>
            </w: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3.</w:t>
            </w: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Кимы по русскому языку в 8 классе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7</w:t>
            </w: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4.</w:t>
            </w: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Кимы по русскому языку в 9 классе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6</w:t>
            </w: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5.</w:t>
            </w: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Кимы по русскому языку в 9 классе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13</w:t>
            </w: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6.</w:t>
            </w: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Дм. Комплексная работа с текстом 10-11 кл.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19</w:t>
            </w: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7.</w:t>
            </w: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Сборники ЕГЭ разных лет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11</w:t>
            </w: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8.</w:t>
            </w: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Сборники  ГИА, 9 класс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7</w:t>
            </w: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9.</w:t>
            </w: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Памятки по литературе. Раздаточный материал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25</w:t>
            </w: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10.</w:t>
            </w: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Памятки по русскому языку. Раздаточный материал.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25</w:t>
            </w: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11.</w:t>
            </w: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  <w:r w:rsidRPr="007D1DDB">
              <w:rPr>
                <w:sz w:val="24"/>
                <w:szCs w:val="24"/>
              </w:rPr>
              <w:t>Библиотечка литературы по воспитательной работе, сценариями мероприятий.</w:t>
            </w: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  <w:tr w:rsidR="007D0153" w:rsidRPr="007D1DDB">
        <w:tc>
          <w:tcPr>
            <w:tcW w:w="567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8070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  <w:tc>
          <w:tcPr>
            <w:tcW w:w="1393" w:type="dxa"/>
          </w:tcPr>
          <w:p w:rsidR="007D0153" w:rsidRPr="007D1DDB" w:rsidRDefault="007D0153" w:rsidP="007D1DDB">
            <w:pPr>
              <w:spacing w:after="0" w:line="240" w:lineRule="auto"/>
              <w:rPr>
                <w:color w:val="7030A0"/>
                <w:sz w:val="40"/>
                <w:szCs w:val="40"/>
              </w:rPr>
            </w:pPr>
          </w:p>
        </w:tc>
      </w:tr>
    </w:tbl>
    <w:p w:rsidR="007D0153" w:rsidRDefault="007D0153" w:rsidP="00A546E9">
      <w:pPr>
        <w:rPr>
          <w:color w:val="7030A0"/>
          <w:sz w:val="40"/>
          <w:szCs w:val="40"/>
        </w:rPr>
      </w:pPr>
    </w:p>
    <w:p w:rsidR="007D0153" w:rsidRDefault="007D0153" w:rsidP="001E35F8">
      <w:pPr>
        <w:rPr>
          <w:color w:val="7030A0"/>
          <w:sz w:val="40"/>
          <w:szCs w:val="40"/>
        </w:rPr>
      </w:pPr>
    </w:p>
    <w:p w:rsidR="007D0153" w:rsidRDefault="007D0153" w:rsidP="001E35F8">
      <w:pPr>
        <w:rPr>
          <w:color w:val="7030A0"/>
          <w:sz w:val="40"/>
          <w:szCs w:val="40"/>
        </w:rPr>
      </w:pPr>
    </w:p>
    <w:sectPr w:rsidR="007D0153" w:rsidSect="00525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doNotDisplayPageBoundaries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2286"/>
    <w:rsid w:val="00050E21"/>
    <w:rsid w:val="00070041"/>
    <w:rsid w:val="000C1264"/>
    <w:rsid w:val="000D1032"/>
    <w:rsid w:val="0012345A"/>
    <w:rsid w:val="001265C7"/>
    <w:rsid w:val="00194D8F"/>
    <w:rsid w:val="001A1466"/>
    <w:rsid w:val="001D33D7"/>
    <w:rsid w:val="001E35F8"/>
    <w:rsid w:val="00203075"/>
    <w:rsid w:val="003174A1"/>
    <w:rsid w:val="00331C43"/>
    <w:rsid w:val="00391F91"/>
    <w:rsid w:val="0039629B"/>
    <w:rsid w:val="003C7A71"/>
    <w:rsid w:val="003F2F5F"/>
    <w:rsid w:val="00433366"/>
    <w:rsid w:val="0048412E"/>
    <w:rsid w:val="004C060E"/>
    <w:rsid w:val="00525216"/>
    <w:rsid w:val="005253A2"/>
    <w:rsid w:val="0057365E"/>
    <w:rsid w:val="005B5B01"/>
    <w:rsid w:val="005D060D"/>
    <w:rsid w:val="005F22CE"/>
    <w:rsid w:val="00661533"/>
    <w:rsid w:val="00670C3D"/>
    <w:rsid w:val="006C5C99"/>
    <w:rsid w:val="006F19C3"/>
    <w:rsid w:val="00734EEC"/>
    <w:rsid w:val="007378FC"/>
    <w:rsid w:val="00752531"/>
    <w:rsid w:val="007841D5"/>
    <w:rsid w:val="007B0533"/>
    <w:rsid w:val="007D0153"/>
    <w:rsid w:val="007D1DDB"/>
    <w:rsid w:val="0081521D"/>
    <w:rsid w:val="00844522"/>
    <w:rsid w:val="008B046A"/>
    <w:rsid w:val="008C5067"/>
    <w:rsid w:val="00975FE5"/>
    <w:rsid w:val="0098586C"/>
    <w:rsid w:val="00990CC9"/>
    <w:rsid w:val="009E06D2"/>
    <w:rsid w:val="009F22C6"/>
    <w:rsid w:val="009F7BFA"/>
    <w:rsid w:val="00A546E9"/>
    <w:rsid w:val="00AB552F"/>
    <w:rsid w:val="00AD3132"/>
    <w:rsid w:val="00B21816"/>
    <w:rsid w:val="00B9348C"/>
    <w:rsid w:val="00BC3B31"/>
    <w:rsid w:val="00BF2286"/>
    <w:rsid w:val="00C148B4"/>
    <w:rsid w:val="00C55B9A"/>
    <w:rsid w:val="00C57B1A"/>
    <w:rsid w:val="00CD1D52"/>
    <w:rsid w:val="00CD49E4"/>
    <w:rsid w:val="00CF4E22"/>
    <w:rsid w:val="00DA66AE"/>
    <w:rsid w:val="00DB5408"/>
    <w:rsid w:val="00DC4FAA"/>
    <w:rsid w:val="00E13270"/>
    <w:rsid w:val="00E16F87"/>
    <w:rsid w:val="00E23E7D"/>
    <w:rsid w:val="00E64669"/>
    <w:rsid w:val="00E903FD"/>
    <w:rsid w:val="00E919CB"/>
    <w:rsid w:val="00E91E8D"/>
    <w:rsid w:val="00EE2D73"/>
    <w:rsid w:val="00F53B88"/>
    <w:rsid w:val="00FD4A70"/>
    <w:rsid w:val="00FD5E7F"/>
    <w:rsid w:val="00FE4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216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F4E2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170</TotalTime>
  <Pages>8</Pages>
  <Words>559</Words>
  <Characters>3190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SECRET</cp:lastModifiedBy>
  <cp:revision>20</cp:revision>
  <dcterms:created xsi:type="dcterms:W3CDTF">2015-10-18T11:58:00Z</dcterms:created>
  <dcterms:modified xsi:type="dcterms:W3CDTF">2015-10-20T06:21:00Z</dcterms:modified>
</cp:coreProperties>
</file>